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F18E" w14:textId="2334E480" w:rsidR="00DD2454" w:rsidRDefault="00AC3EA0">
      <w:r>
        <w:rPr>
          <w:noProof/>
          <w:lang w:bidi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EB706" wp14:editId="5BA32E9E">
                <wp:simplePos x="0" y="0"/>
                <wp:positionH relativeFrom="column">
                  <wp:posOffset>1743075</wp:posOffset>
                </wp:positionH>
                <wp:positionV relativeFrom="paragraph">
                  <wp:posOffset>-439420</wp:posOffset>
                </wp:positionV>
                <wp:extent cx="5448300" cy="1171575"/>
                <wp:effectExtent l="0" t="0" r="19050" b="28575"/>
                <wp:wrapNone/>
                <wp:docPr id="7145056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34AA7" w14:textId="77777777" w:rsidR="001B38C4" w:rsidRPr="001B38C4" w:rsidRDefault="00AC3EA0" w:rsidP="00AC3EA0">
                            <w:pPr>
                              <w:pStyle w:val="NormalWeb"/>
                              <w:shd w:val="clear" w:color="auto" w:fill="FFFFFF"/>
                              <w:rPr>
                                <w:rStyle w:val="woj"/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38C4">
                              <w:rPr>
                                <w:rStyle w:val="woj"/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“A time is coming and in fact has come when you will be scattered, each to your own home. You will leave me all alone. Yet I am not alone, for my Father is with me.</w:t>
                            </w:r>
                            <w:r w:rsidR="001B38C4" w:rsidRPr="001B38C4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38C4">
                              <w:rPr>
                                <w:rStyle w:val="woj"/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I have told you these things, so that in me you may have peace. In this world you will have trouble. But take heart! I have overcome the world.”</w:t>
                            </w:r>
                            <w:r w:rsidR="001B38C4" w:rsidRPr="001B38C4">
                              <w:rPr>
                                <w:rStyle w:val="woj"/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14:paraId="24AAE378" w14:textId="1DB8B422" w:rsidR="001B38C4" w:rsidRPr="001B38C4" w:rsidRDefault="001B38C4" w:rsidP="00AC3EA0">
                            <w:pPr>
                              <w:pStyle w:val="NormalWeb"/>
                              <w:shd w:val="clear" w:color="auto" w:fill="FFFFFF"/>
                              <w:rPr>
                                <w:rStyle w:val="woj"/>
                                <w:rFonts w:ascii="Segoe UI" w:hAnsi="Segoe UI" w:cs="Segoe U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38C4">
                              <w:rPr>
                                <w:rStyle w:val="woj"/>
                                <w:rFonts w:ascii="Segoe UI" w:hAnsi="Segoe UI" w:cs="Segoe UI"/>
                                <w:color w:val="000000"/>
                                <w:sz w:val="20"/>
                                <w:szCs w:val="20"/>
                              </w:rPr>
                              <w:t>John 16: 32-33</w:t>
                            </w:r>
                          </w:p>
                          <w:p w14:paraId="276FC4B6" w14:textId="77777777" w:rsidR="001B38C4" w:rsidRPr="001B38C4" w:rsidRDefault="001B38C4" w:rsidP="00AC3EA0">
                            <w:pPr>
                              <w:pStyle w:val="NormalWeb"/>
                              <w:shd w:val="clear" w:color="auto" w:fill="FFFFFF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</w:p>
                          <w:p w14:paraId="737C7C65" w14:textId="77777777" w:rsidR="00AC3EA0" w:rsidRDefault="00AC3EA0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EB7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7.25pt;margin-top:-34.6pt;width:429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" fillcolor="white [3201]" strokeweight=".5pt">
                <v:textbox>
                  <w:txbxContent>
                    <w:p w14:paraId="51E34AA7" w14:textId="77777777" w:rsidR="001B38C4" w:rsidRPr="001B38C4" w:rsidRDefault="00AC3EA0" w:rsidP="00AC3EA0">
                      <w:pPr>
                        <w:pStyle w:val="NormalWeb"/>
                        <w:shd w:val="clear" w:color="auto" w:fill="FFFFFF"/>
                        <w:rPr>
                          <w:rStyle w:val="woj"/>
                          <w:rFonts w:ascii="Segoe UI" w:hAnsi="Segoe UI" w:cs="Segoe U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 w:rsidRPr="001B38C4">
                        <w:rPr>
                          <w:rStyle w:val="woj"/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“A time is coming and in fact has come when you will be scattered, each to your own home. You will leave me all alone. Yet I am not alone, for my Father is with me.</w:t>
                      </w:r>
                      <w:r w:rsidR="001B38C4" w:rsidRPr="001B38C4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1B38C4">
                        <w:rPr>
                          <w:rStyle w:val="woj"/>
                          <w:rFonts w:ascii="Segoe UI" w:hAnsi="Segoe UI" w:cs="Segoe U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I have told you these things, so that in me you may have peace. In this world you will have trouble. But take heart! I have overcome the world.”</w:t>
                      </w:r>
                      <w:r w:rsidR="001B38C4" w:rsidRPr="001B38C4">
                        <w:rPr>
                          <w:rStyle w:val="woj"/>
                          <w:rFonts w:ascii="Segoe UI" w:hAnsi="Segoe UI" w:cs="Segoe UI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            </w:t>
                      </w:r>
                    </w:p>
                    <w:p w14:paraId="24AAE378" w14:textId="1DB8B422" w:rsidR="001B38C4" w:rsidRPr="001B38C4" w:rsidRDefault="001B38C4" w:rsidP="00AC3EA0">
                      <w:pPr>
                        <w:pStyle w:val="NormalWeb"/>
                        <w:shd w:val="clear" w:color="auto" w:fill="FFFFFF"/>
                        <w:rPr>
                          <w:rStyle w:val="woj"/>
                          <w:rFonts w:ascii="Segoe UI" w:hAnsi="Segoe UI" w:cs="Segoe UI"/>
                          <w:color w:val="000000"/>
                          <w:sz w:val="20"/>
                          <w:szCs w:val="20"/>
                        </w:rPr>
                      </w:pPr>
                      <w:r w:rsidRPr="001B38C4">
                        <w:rPr>
                          <w:rStyle w:val="woj"/>
                          <w:rFonts w:ascii="Segoe UI" w:hAnsi="Segoe UI" w:cs="Segoe UI"/>
                          <w:color w:val="000000"/>
                          <w:sz w:val="20"/>
                          <w:szCs w:val="20"/>
                        </w:rPr>
                        <w:t>John 16: 32-33</w:t>
                      </w:r>
                    </w:p>
                    <w:p w14:paraId="276FC4B6" w14:textId="77777777" w:rsidR="001B38C4" w:rsidRPr="001B38C4" w:rsidRDefault="001B38C4" w:rsidP="00AC3EA0">
                      <w:pPr>
                        <w:pStyle w:val="NormalWeb"/>
                        <w:shd w:val="clear" w:color="auto" w:fill="FFFFFF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</w:p>
                    <w:p w14:paraId="737C7C65" w14:textId="77777777" w:rsidR="00AC3EA0" w:rsidRDefault="00AC3EA0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DD2454">
        <w:rPr>
          <w:noProof/>
          <w:lang w:bidi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835F4" wp14:editId="63CAD3BE">
                <wp:simplePos x="0" y="0"/>
                <wp:positionH relativeFrom="margin">
                  <wp:posOffset>333375</wp:posOffset>
                </wp:positionH>
                <wp:positionV relativeFrom="paragraph">
                  <wp:posOffset>-515619</wp:posOffset>
                </wp:positionV>
                <wp:extent cx="6972300" cy="10325100"/>
                <wp:effectExtent l="0" t="0" r="19050" b="19050"/>
                <wp:wrapNone/>
                <wp:docPr id="4280462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032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C05227" w14:textId="77777777" w:rsidR="006820D7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E7DBF" wp14:editId="1463596A">
                                  <wp:extent cx="1181100" cy="733425"/>
                                  <wp:effectExtent l="0" t="0" r="0" b="9525"/>
                                  <wp:docPr id="1312226612" name="Picture 2" descr="LogoFinal_20_1_-01-removebg-preview (1)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801" cy="73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BE7067" w14:textId="04887AFE" w:rsidR="009A21CC" w:rsidRDefault="00257BA8">
                            <w:r>
                              <w:t xml:space="preserve"> </w:t>
                            </w:r>
                            <w:r w:rsidR="002D608C">
                              <w:t>July 2026</w:t>
                            </w:r>
                          </w:p>
                          <w:p w14:paraId="6528B32F" w14:textId="77777777" w:rsidR="001B38C4" w:rsidRDefault="001B38C4">
                            <w:pPr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14:paraId="25CBBCB4" w14:textId="02E31A79" w:rsidR="001B38C4" w:rsidRPr="001B38C4" w:rsidRDefault="009A21CC" w:rsidP="001B38C4">
                            <w:pPr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</w:pPr>
                            <w:r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F</w:t>
                            </w:r>
                            <w:r w:rsidR="00000000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or Ju</w:t>
                            </w:r>
                            <w:r w:rsidR="00CB1D50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ly</w:t>
                            </w:r>
                            <w:r w:rsidR="00000000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CB1D50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August,</w:t>
                            </w:r>
                            <w:r w:rsidR="00000000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4C8E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please</w:t>
                            </w:r>
                            <w:r w:rsidR="00000000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keep this prayer sheet near you to help you in your</w:t>
                            </w:r>
                            <w:r w:rsidR="001B38C4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personal </w:t>
                            </w:r>
                            <w:r w:rsidR="00000000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prayers</w:t>
                            </w:r>
                            <w:r w:rsidR="004B4C8E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for situation</w:t>
                            </w:r>
                            <w:r w:rsidR="001B38C4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s</w:t>
                            </w:r>
                            <w:r w:rsidR="004B4C8E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in our world, our nation and </w:t>
                            </w:r>
                            <w:r w:rsidR="000A17BD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in </w:t>
                            </w:r>
                            <w:r w:rsidR="004B4C8E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our town</w:t>
                            </w:r>
                            <w:r w:rsidR="001B38C4" w:rsidRPr="001B38C4"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. Our monthly prayer Letter will return in September.</w:t>
                            </w:r>
                          </w:p>
                          <w:p w14:paraId="340167BC" w14:textId="77777777" w:rsidR="000A17BD" w:rsidRDefault="000A17BD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74C1D63E" w14:textId="77777777" w:rsidR="000A17BD" w:rsidRDefault="000A17BD" w:rsidP="000A17B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</w:t>
                            </w:r>
                            <w:r w:rsidR="004B4C8E" w:rsidRPr="009A21CC">
                              <w:rPr>
                                <w:sz w:val="24"/>
                                <w:szCs w:val="24"/>
                              </w:rPr>
                              <w:t xml:space="preserve">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pray to</w:t>
                            </w:r>
                            <w:r w:rsidR="004B4C8E" w:rsidRPr="009A21CC">
                              <w:rPr>
                                <w:sz w:val="24"/>
                                <w:szCs w:val="24"/>
                              </w:rPr>
                              <w:t xml:space="preserve"> our</w:t>
                            </w:r>
                            <w:r w:rsidR="009A21CC">
                              <w:rPr>
                                <w:sz w:val="24"/>
                                <w:szCs w:val="24"/>
                              </w:rPr>
                              <w:t xml:space="preserve"> 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="004B4C8E" w:rsidRPr="009A21CC">
                              <w:rPr>
                                <w:sz w:val="24"/>
                                <w:szCs w:val="24"/>
                              </w:rPr>
                              <w:t>ving</w:t>
                            </w:r>
                            <w:r w:rsidR="009A21CC">
                              <w:rPr>
                                <w:sz w:val="24"/>
                                <w:szCs w:val="24"/>
                              </w:rPr>
                              <w:t xml:space="preserve"> and Loving</w:t>
                            </w:r>
                            <w:r w:rsidR="004B4C8E" w:rsidRPr="009A21CC">
                              <w:rPr>
                                <w:sz w:val="24"/>
                                <w:szCs w:val="24"/>
                              </w:rPr>
                              <w:t xml:space="preserve"> God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AA5E334" w14:textId="1C7CA48F" w:rsidR="009A21CC" w:rsidRDefault="004B4C8E" w:rsidP="000A17BD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9A21C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9AFBDB9" w14:textId="3076505E" w:rsidR="009A21CC" w:rsidRDefault="000A17BD" w:rsidP="009A21CC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For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the Clergy of St Thom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as’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for the wider Christian Churc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h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in our 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n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ation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around our world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739D84F" w14:textId="77777777" w:rsidR="009A21CC" w:rsidRDefault="009A21CC" w:rsidP="009A21CC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422F6501" w14:textId="5D7B5046" w:rsidR="009A21CC" w:rsidRDefault="000A17BD" w:rsidP="009A21CC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For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those in Political Office especially for those in positions of political power, that they may use it wisely, with integrity and justly for the good of all.</w:t>
                            </w:r>
                          </w:p>
                          <w:p w14:paraId="403ECFFD" w14:textId="77777777" w:rsidR="009A21CC" w:rsidRPr="00241982" w:rsidRDefault="009A21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43589A" w14:textId="7DE1A811" w:rsidR="00241982" w:rsidRDefault="009A21CC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9C2908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w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ider Christian Church throughout our troubled world</w:t>
                            </w:r>
                            <w:r w:rsid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Christians who face the constant risk of persecution for their faith in You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  <w:r w:rsidR="00C25C6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0C46211" w14:textId="77777777" w:rsidR="00241982" w:rsidRDefault="00241982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520BA1FD" w14:textId="7AC5CF65" w:rsidR="00AA0FBE" w:rsidRDefault="009A21CC" w:rsidP="00AA0FB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all people </w:t>
                            </w:r>
                            <w:r w:rsidR="00C25C6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in areas of conflict where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innocent people</w:t>
                            </w:r>
                            <w:r w:rsidR="00C25C6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are 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under </w:t>
                            </w:r>
                            <w:r w:rsidR="00C25C6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attac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k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or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at</w:t>
                            </w:r>
                            <w:r w:rsidR="00C25C6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constant risk of physical violence</w:t>
                            </w:r>
                            <w:r w:rsidR="002D608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5C6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including false imprisonment, torture and death</w:t>
                            </w:r>
                            <w:r w:rsidR="002D608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- E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specially in places 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where</w:t>
                            </w:r>
                            <w:r w:rsidR="002D608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war rages, and also where 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political, religious and ethic persecution is occurring due to man</w:t>
                            </w:r>
                            <w:r w:rsidR="00D814B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’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s inhumanity to their fellow man</w:t>
                            </w:r>
                            <w:r w:rsidR="001B38C4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  <w:r w:rsidR="00AA0FB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3FDF90" w14:textId="77777777" w:rsidR="003934BD" w:rsidRDefault="003934BD" w:rsidP="00AA0FB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6866E9BD" w14:textId="7AE03862" w:rsidR="004B4C8E" w:rsidRPr="00AA0FBE" w:rsidRDefault="00817FF5" w:rsidP="00AA0FB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3934BD">
                              <w:rPr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AA0FBE" w:rsidRPr="003934BD">
                              <w:rPr>
                                <w:sz w:val="24"/>
                                <w:szCs w:val="24"/>
                              </w:rPr>
                              <w:t>thank you</w:t>
                            </w:r>
                            <w:r w:rsidR="00AA0FBE" w:rsidRPr="00AA0FB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that you have brought forward leaders of your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Global</w:t>
                            </w:r>
                            <w:r w:rsidR="00C87C7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0FBE" w:rsidRPr="00AA0FB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Church</w:t>
                            </w:r>
                            <w:r w:rsidR="006E115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0FBE" w:rsidRPr="00AA0FB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who are 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acting 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against 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issues of</w:t>
                            </w:r>
                            <w:r w:rsidR="006E115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injustice</w:t>
                            </w:r>
                            <w:r w:rsidR="00C87C7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which caus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e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endless</w:t>
                            </w:r>
                            <w:r w:rsidR="00C87C7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pain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,</w:t>
                            </w:r>
                            <w:r w:rsidR="00C87C7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suffering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,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hatred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reprisal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E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specially at this time 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in Israel, 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Gaza, Lebanon and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in the West Bank.  </w:t>
                            </w:r>
                            <w:r w:rsidR="00C87C7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We 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also </w:t>
                            </w:r>
                            <w:r w:rsidR="00C87C7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pray that there will be a time soon when their voices are heard by all and that the hearts of oppressors are changed from hatred to compassion</w:t>
                            </w:r>
                            <w:r w:rsidR="00D814B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,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as is Your 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will</w:t>
                            </w:r>
                            <w:r w:rsidR="00A65EB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,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D814B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that 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all people may live in lasting peace alongside their neighbours</w:t>
                            </w:r>
                            <w:r w:rsidR="00C87C7F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  <w:r w:rsidR="00B7766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04DE6E3" w14:textId="77777777" w:rsidR="00A63050" w:rsidRDefault="00A63050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387C9598" w14:textId="402D69B4" w:rsidR="006820D7" w:rsidRDefault="000A17BD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For</w:t>
                            </w:r>
                            <w:r w:rsidR="0024198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areas affected by natural disaster – At this time, especially for those who are suffering</w:t>
                            </w:r>
                            <w:r w:rsidR="009A21CC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grief and hardship</w:t>
                            </w:r>
                            <w:r w:rsidR="0024198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following the earthquakes in Venezuela.</w:t>
                            </w:r>
                          </w:p>
                          <w:p w14:paraId="1BFFDB5D" w14:textId="77777777" w:rsidR="00241982" w:rsidRDefault="00241982">
                            <w:pP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648AB364" w14:textId="073DAD59" w:rsidR="00241982" w:rsidRDefault="000A17BD" w:rsidP="00241982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For</w:t>
                            </w:r>
                            <w:r w:rsidR="00A6305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all those in 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our Emergency</w:t>
                            </w:r>
                            <w:r w:rsidR="00A6305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Services, our Health 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Service</w:t>
                            </w:r>
                            <w:r w:rsidR="00A6305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in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2908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o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ur Armed Forces</w:t>
                            </w:r>
                            <w:r w:rsidR="0024198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05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a</w:t>
                            </w:r>
                            <w:r w:rsidR="00241982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t this time of heightened risk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threats</w:t>
                            </w:r>
                            <w:r w:rsidR="001A343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to our nation</w:t>
                            </w:r>
                            <w:r w:rsidR="003934BD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way of life</w:t>
                            </w:r>
                            <w:r w:rsidR="001A343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C7B3D7F" w14:textId="77777777" w:rsidR="00A63050" w:rsidRDefault="00A63050" w:rsidP="00241982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0D175682" w14:textId="77777777" w:rsidR="00817FF5" w:rsidRDefault="000A17BD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For</w:t>
                            </w:r>
                            <w:r w:rsidR="00000000"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the safety of those on holiday in our town. For children and young people and their parents during the long summer break.</w:t>
                            </w:r>
                            <w:r w:rsidR="00A6305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8ED2204" w14:textId="77777777" w:rsidR="00817FF5" w:rsidRDefault="00817FF5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6A1AE51D" w14:textId="4A4F069A" w:rsidR="006820D7" w:rsidRPr="004B4C8E" w:rsidRDefault="00A63050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We pray for volunteers in the RNLI in every coastal town where they operate around our nation and</w:t>
                            </w:r>
                            <w:r w:rsidR="00D814B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those in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the Republic of Ireland.</w:t>
                            </w:r>
                          </w:p>
                          <w:p w14:paraId="286C6475" w14:textId="77777777" w:rsidR="006820D7" w:rsidRDefault="006820D7">
                            <w:pPr>
                              <w:pStyle w:val="ListParagraph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6156A961" w14:textId="42922B23" w:rsidR="006820D7" w:rsidRDefault="00000000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4B4C8E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For all those who are struggling with long term disabilities and those who care for them.</w:t>
                            </w:r>
                          </w:p>
                          <w:p w14:paraId="7E26E023" w14:textId="77777777" w:rsidR="000A17BD" w:rsidRDefault="000A17BD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3BAC7E63" w14:textId="3D031C94" w:rsidR="001A3430" w:rsidRDefault="000A17BD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F</w:t>
                            </w:r>
                            <w:r w:rsidR="001A343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or</w:t>
                            </w:r>
                            <w:r w:rsidR="00817FF5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the safety of</w:t>
                            </w:r>
                            <w:r w:rsidR="001A343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those who are most vulnerable during periods </w:t>
                            </w:r>
                            <w:r w:rsidR="00D814B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="001A343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intense heat</w:t>
                            </w:r>
                            <w:r w:rsidR="00817FF5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and other extreme climate conditions</w:t>
                            </w:r>
                            <w:r w:rsidR="001A3430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17FF5"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caused by rapidly occurring climate change, both here and in other areas of our world.</w:t>
                            </w:r>
                          </w:p>
                          <w:p w14:paraId="71C5E7AC" w14:textId="77777777" w:rsidR="000A17BD" w:rsidRDefault="000A17BD" w:rsidP="004B4C8E">
                            <w:pPr>
                              <w:spacing w:before="0"/>
                              <w:ind w:left="0" w:right="28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059B20E3" w14:textId="6CFF4D32" w:rsidR="006820D7" w:rsidRDefault="001A3430" w:rsidP="00257BA8">
                            <w:pPr>
                              <w:spacing w:before="0"/>
                              <w:ind w:left="0" w:right="28"/>
                              <w:rPr>
                                <w:sz w:val="24"/>
                                <w:szCs w:val="24"/>
                              </w:rPr>
                            </w:pPr>
                            <w:r w:rsidRPr="009A21CC">
                              <w:rPr>
                                <w:sz w:val="24"/>
                                <w:szCs w:val="24"/>
                              </w:rPr>
                              <w:t>God of mercy, compassion and peace hear our prayers</w:t>
                            </w:r>
                            <w:r w:rsidR="00257BA8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9A21CC">
                              <w:rPr>
                                <w:sz w:val="24"/>
                                <w:szCs w:val="24"/>
                              </w:rPr>
                              <w:t xml:space="preserve"> Amen.</w:t>
                            </w:r>
                          </w:p>
                          <w:p w14:paraId="2B49583E" w14:textId="77777777" w:rsidR="006820D7" w:rsidRDefault="006820D7">
                            <w:pPr>
                              <w:spacing w:before="0"/>
                              <w:ind w:left="28" w:right="28"/>
                            </w:pPr>
                          </w:p>
                          <w:p w14:paraId="37CB09B5" w14:textId="77777777" w:rsidR="006820D7" w:rsidRDefault="006820D7"/>
                          <w:p w14:paraId="03402DAA" w14:textId="77777777" w:rsidR="006820D7" w:rsidRDefault="006820D7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35F4" id="_x0000_s1027" type="#_x0000_t202" style="position:absolute;left:0;text-align:left;margin-left:26.25pt;margin-top:-40.6pt;width:549pt;height:81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" strokeweight=".26467mm">
                <v:textbox>
                  <w:txbxContent>
                    <w:p w14:paraId="16C05227" w14:textId="77777777" w:rsidR="006820D7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653E7DBF" wp14:editId="1463596A">
                            <wp:extent cx="1181100" cy="733425"/>
                            <wp:effectExtent l="0" t="0" r="0" b="9525"/>
                            <wp:docPr id="1312226612" name="Picture 2" descr="LogoFinal_20_1_-01-removebg-preview (1)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801" cy="73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BE7067" w14:textId="04887AFE" w:rsidR="009A21CC" w:rsidRDefault="00257BA8">
                      <w:r>
                        <w:t xml:space="preserve"> </w:t>
                      </w:r>
                      <w:r w:rsidR="002D608C">
                        <w:t>July 2026</w:t>
                      </w:r>
                    </w:p>
                    <w:p w14:paraId="6528B32F" w14:textId="77777777" w:rsidR="001B38C4" w:rsidRDefault="001B38C4">
                      <w:pPr>
                        <w:rPr>
                          <w:b w:val="0"/>
                          <w:bCs w:val="0"/>
                        </w:rPr>
                      </w:pPr>
                    </w:p>
                    <w:p w14:paraId="25CBBCB4" w14:textId="02E31A79" w:rsidR="001B38C4" w:rsidRPr="001B38C4" w:rsidRDefault="009A21CC" w:rsidP="001B38C4">
                      <w:pPr>
                        <w:rPr>
                          <w:b w:val="0"/>
                          <w:bCs w:val="0"/>
                          <w:sz w:val="22"/>
                          <w:szCs w:val="22"/>
                        </w:rPr>
                      </w:pPr>
                      <w:r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F</w:t>
                      </w:r>
                      <w:r w:rsidR="00000000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or Ju</w:t>
                      </w:r>
                      <w:r w:rsidR="00CB1D50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ly</w:t>
                      </w:r>
                      <w:r w:rsidR="00000000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and </w:t>
                      </w:r>
                      <w:r w:rsidR="00CB1D50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August,</w:t>
                      </w:r>
                      <w:r w:rsidR="00000000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</w:t>
                      </w:r>
                      <w:r w:rsidR="004B4C8E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please</w:t>
                      </w:r>
                      <w:r w:rsidR="00000000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keep this prayer sheet near you to help you in your</w:t>
                      </w:r>
                      <w:r w:rsidR="001B38C4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personal </w:t>
                      </w:r>
                      <w:r w:rsidR="00000000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prayers</w:t>
                      </w:r>
                      <w:r w:rsidR="004B4C8E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for situation</w:t>
                      </w:r>
                      <w:r w:rsidR="001B38C4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s</w:t>
                      </w:r>
                      <w:r w:rsidR="004B4C8E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in our world, our nation and </w:t>
                      </w:r>
                      <w:r w:rsidR="000A17BD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 xml:space="preserve"> in </w:t>
                      </w:r>
                      <w:r w:rsidR="004B4C8E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our town</w:t>
                      </w:r>
                      <w:r w:rsidR="001B38C4" w:rsidRPr="001B38C4">
                        <w:rPr>
                          <w:b w:val="0"/>
                          <w:bCs w:val="0"/>
                          <w:sz w:val="22"/>
                          <w:szCs w:val="22"/>
                        </w:rPr>
                        <w:t>. Our monthly prayer Letter will return in September.</w:t>
                      </w:r>
                    </w:p>
                    <w:p w14:paraId="340167BC" w14:textId="77777777" w:rsidR="000A17BD" w:rsidRDefault="000A17BD">
                      <w:pPr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74C1D63E" w14:textId="77777777" w:rsidR="000A17BD" w:rsidRDefault="000A17BD" w:rsidP="000A17B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</w:t>
                      </w:r>
                      <w:r w:rsidR="004B4C8E" w:rsidRPr="009A21CC">
                        <w:rPr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sz w:val="24"/>
                          <w:szCs w:val="24"/>
                        </w:rPr>
                        <w:t>pray to</w:t>
                      </w:r>
                      <w:r w:rsidR="004B4C8E" w:rsidRPr="009A21CC">
                        <w:rPr>
                          <w:sz w:val="24"/>
                          <w:szCs w:val="24"/>
                        </w:rPr>
                        <w:t xml:space="preserve"> our</w:t>
                      </w:r>
                      <w:r w:rsidR="009A21CC">
                        <w:rPr>
                          <w:sz w:val="24"/>
                          <w:szCs w:val="24"/>
                        </w:rPr>
                        <w:t xml:space="preserve"> L</w:t>
                      </w:r>
                      <w:r>
                        <w:rPr>
                          <w:sz w:val="24"/>
                          <w:szCs w:val="24"/>
                        </w:rPr>
                        <w:t>i</w:t>
                      </w:r>
                      <w:r w:rsidR="004B4C8E" w:rsidRPr="009A21CC">
                        <w:rPr>
                          <w:sz w:val="24"/>
                          <w:szCs w:val="24"/>
                        </w:rPr>
                        <w:t>ving</w:t>
                      </w:r>
                      <w:r w:rsidR="009A21CC">
                        <w:rPr>
                          <w:sz w:val="24"/>
                          <w:szCs w:val="24"/>
                        </w:rPr>
                        <w:t xml:space="preserve"> and Loving</w:t>
                      </w:r>
                      <w:r w:rsidR="004B4C8E" w:rsidRPr="009A21CC">
                        <w:rPr>
                          <w:sz w:val="24"/>
                          <w:szCs w:val="24"/>
                        </w:rPr>
                        <w:t xml:space="preserve"> God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1AA5E334" w14:textId="1C7CA48F" w:rsidR="009A21CC" w:rsidRDefault="004B4C8E" w:rsidP="000A17BD">
                      <w:pPr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 w:rsidRPr="009A21C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9AFBDB9" w14:textId="3076505E" w:rsidR="009A21CC" w:rsidRDefault="000A17BD" w:rsidP="009A21CC">
                      <w:pPr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For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the Clergy of St Thom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as’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for the wider Christian Churc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h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in our 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>n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>ation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around our world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>.</w:t>
                      </w:r>
                    </w:p>
                    <w:p w14:paraId="2739D84F" w14:textId="77777777" w:rsidR="009A21CC" w:rsidRDefault="009A21CC" w:rsidP="009A21CC">
                      <w:pPr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422F6501" w14:textId="5D7B5046" w:rsidR="009A21CC" w:rsidRDefault="000A17BD" w:rsidP="009A21CC">
                      <w:pPr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For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those in Political Office especially for those in positions of political power, that they may use it wisely, with integrity and justly for the good of all.</w:t>
                      </w:r>
                    </w:p>
                    <w:p w14:paraId="403ECFFD" w14:textId="77777777" w:rsidR="009A21CC" w:rsidRPr="00241982" w:rsidRDefault="009A21C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A43589A" w14:textId="7DE1A811" w:rsidR="00241982" w:rsidRDefault="009A21CC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For 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the </w:t>
                      </w:r>
                      <w:r w:rsidR="009C2908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w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ider Christian Church throughout our troubled world</w:t>
                      </w:r>
                      <w:r w:rsid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Christians who face the constant risk of persecution for their faith in You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.</w:t>
                      </w:r>
                      <w:r w:rsidR="00C25C62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0C46211" w14:textId="77777777" w:rsidR="00241982" w:rsidRDefault="00241982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520BA1FD" w14:textId="7AC5CF65" w:rsidR="00AA0FBE" w:rsidRDefault="009A21CC" w:rsidP="00AA0FB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For 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all people </w:t>
                      </w:r>
                      <w:r w:rsidR="00C25C62">
                        <w:rPr>
                          <w:b w:val="0"/>
                          <w:bCs w:val="0"/>
                          <w:sz w:val="24"/>
                          <w:szCs w:val="24"/>
                        </w:rPr>
                        <w:t>in areas of conflict where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innocent people</w:t>
                      </w:r>
                      <w:r w:rsidR="00C25C62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are 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under </w:t>
                      </w:r>
                      <w:r w:rsidR="00C25C62">
                        <w:rPr>
                          <w:b w:val="0"/>
                          <w:bCs w:val="0"/>
                          <w:sz w:val="24"/>
                          <w:szCs w:val="24"/>
                        </w:rPr>
                        <w:t>attac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>k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or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at</w:t>
                      </w:r>
                      <w:r w:rsidR="00C25C62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constant risk of physical violence</w:t>
                      </w:r>
                      <w:r w:rsidR="002D608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  <w:r w:rsidR="00C25C62">
                        <w:rPr>
                          <w:b w:val="0"/>
                          <w:bCs w:val="0"/>
                          <w:sz w:val="24"/>
                          <w:szCs w:val="24"/>
                        </w:rPr>
                        <w:t>including false imprisonment, torture and death</w:t>
                      </w:r>
                      <w:r w:rsidR="002D608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- E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specially in places 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>where</w:t>
                      </w:r>
                      <w:r w:rsidR="002D608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war rages, and also where 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>political, religious and ethic persecution is occurring due to man</w:t>
                      </w:r>
                      <w:r w:rsidR="00D814B0">
                        <w:rPr>
                          <w:b w:val="0"/>
                          <w:bCs w:val="0"/>
                          <w:sz w:val="24"/>
                          <w:szCs w:val="24"/>
                        </w:rPr>
                        <w:t>’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>s inhumanity to their fellow man</w:t>
                      </w:r>
                      <w:r w:rsidR="001B38C4">
                        <w:rPr>
                          <w:b w:val="0"/>
                          <w:bCs w:val="0"/>
                          <w:sz w:val="24"/>
                          <w:szCs w:val="24"/>
                        </w:rPr>
                        <w:t>.</w:t>
                      </w:r>
                      <w:r w:rsidR="00AA0FBE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3FDF90" w14:textId="77777777" w:rsidR="003934BD" w:rsidRDefault="003934BD" w:rsidP="00AA0FB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6866E9BD" w14:textId="7AE03862" w:rsidR="004B4C8E" w:rsidRPr="00AA0FBE" w:rsidRDefault="00817FF5" w:rsidP="00AA0FB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 w:rsidRPr="003934BD">
                        <w:rPr>
                          <w:sz w:val="24"/>
                          <w:szCs w:val="24"/>
                        </w:rPr>
                        <w:t xml:space="preserve">To </w:t>
                      </w:r>
                      <w:r w:rsidR="00AA0FBE" w:rsidRPr="003934BD">
                        <w:rPr>
                          <w:sz w:val="24"/>
                          <w:szCs w:val="24"/>
                        </w:rPr>
                        <w:t>thank you</w:t>
                      </w:r>
                      <w:r w:rsidR="00AA0FBE" w:rsidRPr="00AA0FBE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that you have brought forward leaders of your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Global</w:t>
                      </w:r>
                      <w:r w:rsidR="00C87C7F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  <w:r w:rsidR="00AA0FBE" w:rsidRPr="00AA0FBE">
                        <w:rPr>
                          <w:b w:val="0"/>
                          <w:bCs w:val="0"/>
                          <w:sz w:val="24"/>
                          <w:szCs w:val="24"/>
                        </w:rPr>
                        <w:t>Church</w:t>
                      </w:r>
                      <w:r w:rsidR="006E115F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  <w:r w:rsidR="00AA0FBE" w:rsidRPr="00AA0FBE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who are 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acting 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against 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issues of</w:t>
                      </w:r>
                      <w:r w:rsidR="006E115F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injustice</w:t>
                      </w:r>
                      <w:r w:rsidR="00C87C7F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which caus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e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endless</w:t>
                      </w:r>
                      <w:r w:rsidR="00C87C7F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pain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>,</w:t>
                      </w:r>
                      <w:r w:rsidR="00C87C7F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suffering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,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hatred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reprisal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-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>E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specially at this time 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in Israel, 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>Gaza, Lebanon and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in the West Bank.  </w:t>
                      </w:r>
                      <w:r w:rsidR="00C87C7F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We 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also </w:t>
                      </w:r>
                      <w:r w:rsidR="00C87C7F">
                        <w:rPr>
                          <w:b w:val="0"/>
                          <w:bCs w:val="0"/>
                          <w:sz w:val="24"/>
                          <w:szCs w:val="24"/>
                        </w:rPr>
                        <w:t>pray that there will be a time soon when their voices are heard by all and that the hearts of oppressors are changed from hatred to compassion</w:t>
                      </w:r>
                      <w:r w:rsidR="00D814B0">
                        <w:rPr>
                          <w:b w:val="0"/>
                          <w:bCs w:val="0"/>
                          <w:sz w:val="24"/>
                          <w:szCs w:val="24"/>
                        </w:rPr>
                        <w:t>,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as is Your 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>will</w:t>
                      </w:r>
                      <w:r w:rsidR="00A65EBE">
                        <w:rPr>
                          <w:b w:val="0"/>
                          <w:bCs w:val="0"/>
                          <w:sz w:val="24"/>
                          <w:szCs w:val="24"/>
                        </w:rPr>
                        <w:t>,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</w:t>
                      </w:r>
                      <w:r w:rsidR="00D814B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that 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>all people may live in lasting peace alongside their neighbours</w:t>
                      </w:r>
                      <w:r w:rsidR="00C87C7F">
                        <w:rPr>
                          <w:b w:val="0"/>
                          <w:bCs w:val="0"/>
                          <w:sz w:val="24"/>
                          <w:szCs w:val="24"/>
                        </w:rPr>
                        <w:t>.</w:t>
                      </w:r>
                      <w:r w:rsidR="00B7766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04DE6E3" w14:textId="77777777" w:rsidR="00A63050" w:rsidRDefault="00A63050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387C9598" w14:textId="402D69B4" w:rsidR="006820D7" w:rsidRDefault="000A17BD">
                      <w:pPr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For</w:t>
                      </w:r>
                      <w:r w:rsidR="00241982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areas affected by natural disaster – At this time, especially for those who are suffering</w:t>
                      </w:r>
                      <w:r w:rsidR="009A21CC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grief and hardship</w:t>
                      </w:r>
                      <w:r w:rsidR="00241982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following the earthquakes in Venezuela.</w:t>
                      </w:r>
                    </w:p>
                    <w:p w14:paraId="1BFFDB5D" w14:textId="77777777" w:rsidR="00241982" w:rsidRDefault="00241982">
                      <w:pPr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648AB364" w14:textId="073DAD59" w:rsidR="00241982" w:rsidRDefault="000A17BD" w:rsidP="00241982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For</w:t>
                      </w:r>
                      <w:r w:rsidR="00A6305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all those in 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our Emergency</w:t>
                      </w:r>
                      <w:r w:rsidR="00A6305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Services, our Health 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Service</w:t>
                      </w:r>
                      <w:r w:rsidR="00A6305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in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  <w:r w:rsidR="009C2908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o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ur Armed Forces</w:t>
                      </w:r>
                      <w:r w:rsidR="00241982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  <w:r w:rsidR="00A63050">
                        <w:rPr>
                          <w:b w:val="0"/>
                          <w:bCs w:val="0"/>
                          <w:sz w:val="24"/>
                          <w:szCs w:val="24"/>
                        </w:rPr>
                        <w:t>a</w:t>
                      </w:r>
                      <w:r w:rsidR="00241982">
                        <w:rPr>
                          <w:b w:val="0"/>
                          <w:bCs w:val="0"/>
                          <w:sz w:val="24"/>
                          <w:szCs w:val="24"/>
                        </w:rPr>
                        <w:t>t this time of heightened risk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threats</w:t>
                      </w:r>
                      <w:r w:rsidR="001A343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to our nation</w:t>
                      </w:r>
                      <w:r w:rsidR="003934BD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way of life</w:t>
                      </w:r>
                      <w:r w:rsidR="001A343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C7B3D7F" w14:textId="77777777" w:rsidR="00A63050" w:rsidRDefault="00A63050" w:rsidP="00241982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0D175682" w14:textId="77777777" w:rsidR="00817FF5" w:rsidRDefault="000A17BD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For</w:t>
                      </w:r>
                      <w:r w:rsidR="00000000"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the safety of those on holiday in our town. For children and young people and their parents during the long summer break.</w:t>
                      </w:r>
                      <w:r w:rsidR="00A6305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8ED2204" w14:textId="77777777" w:rsidR="00817FF5" w:rsidRDefault="00817FF5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6A1AE51D" w14:textId="4A4F069A" w:rsidR="006820D7" w:rsidRPr="004B4C8E" w:rsidRDefault="00A63050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We pray for volunteers in the RNLI in every coastal town where they operate around our nation and</w:t>
                      </w:r>
                      <w:r w:rsidR="00D814B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those in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the Republic of Ireland.</w:t>
                      </w:r>
                    </w:p>
                    <w:p w14:paraId="286C6475" w14:textId="77777777" w:rsidR="006820D7" w:rsidRDefault="006820D7">
                      <w:pPr>
                        <w:pStyle w:val="ListParagraph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6156A961" w14:textId="42922B23" w:rsidR="006820D7" w:rsidRDefault="00000000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 w:rsidRPr="004B4C8E">
                        <w:rPr>
                          <w:b w:val="0"/>
                          <w:bCs w:val="0"/>
                          <w:sz w:val="24"/>
                          <w:szCs w:val="24"/>
                        </w:rPr>
                        <w:t>For all those who are struggling with long term disabilities and those who care for them.</w:t>
                      </w:r>
                    </w:p>
                    <w:p w14:paraId="7E26E023" w14:textId="77777777" w:rsidR="000A17BD" w:rsidRDefault="000A17BD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3BAC7E63" w14:textId="3D031C94" w:rsidR="001A3430" w:rsidRDefault="000A17BD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sz w:val="24"/>
                          <w:szCs w:val="24"/>
                        </w:rPr>
                        <w:t>F</w:t>
                      </w:r>
                      <w:r w:rsidR="001A3430">
                        <w:rPr>
                          <w:b w:val="0"/>
                          <w:bCs w:val="0"/>
                          <w:sz w:val="24"/>
                          <w:szCs w:val="24"/>
                        </w:rPr>
                        <w:t>or</w:t>
                      </w:r>
                      <w:r w:rsidR="00817FF5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the safety of</w:t>
                      </w:r>
                      <w:r w:rsidR="001A343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those who are most vulnerable during periods </w:t>
                      </w:r>
                      <w:r w:rsidR="00D814B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of </w:t>
                      </w:r>
                      <w:r w:rsidR="001A3430">
                        <w:rPr>
                          <w:b w:val="0"/>
                          <w:bCs w:val="0"/>
                          <w:sz w:val="24"/>
                          <w:szCs w:val="24"/>
                        </w:rPr>
                        <w:t>intense heat</w:t>
                      </w:r>
                      <w:r w:rsidR="00817FF5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and other extreme climate conditions</w:t>
                      </w:r>
                      <w:r w:rsidR="001A3430">
                        <w:rPr>
                          <w:b w:val="0"/>
                          <w:bCs w:val="0"/>
                          <w:sz w:val="24"/>
                          <w:szCs w:val="24"/>
                        </w:rPr>
                        <w:t xml:space="preserve"> </w:t>
                      </w:r>
                      <w:r w:rsidR="00817FF5">
                        <w:rPr>
                          <w:b w:val="0"/>
                          <w:bCs w:val="0"/>
                          <w:sz w:val="24"/>
                          <w:szCs w:val="24"/>
                        </w:rPr>
                        <w:t>caused by rapidly occurring climate change, both here and in other areas of our world.</w:t>
                      </w:r>
                    </w:p>
                    <w:p w14:paraId="71C5E7AC" w14:textId="77777777" w:rsidR="000A17BD" w:rsidRDefault="000A17BD" w:rsidP="004B4C8E">
                      <w:pPr>
                        <w:spacing w:before="0"/>
                        <w:ind w:left="0" w:right="28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059B20E3" w14:textId="6CFF4D32" w:rsidR="006820D7" w:rsidRDefault="001A3430" w:rsidP="00257BA8">
                      <w:pPr>
                        <w:spacing w:before="0"/>
                        <w:ind w:left="0" w:right="28"/>
                        <w:rPr>
                          <w:sz w:val="24"/>
                          <w:szCs w:val="24"/>
                        </w:rPr>
                      </w:pPr>
                      <w:r w:rsidRPr="009A21CC">
                        <w:rPr>
                          <w:sz w:val="24"/>
                          <w:szCs w:val="24"/>
                        </w:rPr>
                        <w:t>God of mercy, compassion and peace hear our prayers</w:t>
                      </w:r>
                      <w:r w:rsidR="00257BA8">
                        <w:rPr>
                          <w:sz w:val="24"/>
                          <w:szCs w:val="24"/>
                        </w:rPr>
                        <w:t>,</w:t>
                      </w:r>
                      <w:r w:rsidR="009A21CC">
                        <w:rPr>
                          <w:sz w:val="24"/>
                          <w:szCs w:val="24"/>
                        </w:rPr>
                        <w:t xml:space="preserve"> Amen.</w:t>
                      </w:r>
                    </w:p>
                    <w:p w14:paraId="2B49583E" w14:textId="77777777" w:rsidR="006820D7" w:rsidRDefault="006820D7">
                      <w:pPr>
                        <w:spacing w:before="0"/>
                        <w:ind w:left="28" w:right="28"/>
                      </w:pPr>
                    </w:p>
                    <w:p w14:paraId="37CB09B5" w14:textId="77777777" w:rsidR="006820D7" w:rsidRDefault="006820D7"/>
                    <w:p w14:paraId="03402DAA" w14:textId="77777777" w:rsidR="006820D7" w:rsidRDefault="006820D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2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6820D7" w14:paraId="76748A9A" w14:textId="77777777">
        <w:trPr>
          <w:trHeight w:val="2730"/>
        </w:trPr>
        <w:tc>
          <w:tcPr>
            <w:tcW w:w="10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15E8A" w14:textId="773EC721" w:rsidR="006820D7" w:rsidRDefault="006820D7">
            <w:pPr>
              <w:pStyle w:val="Heading1"/>
            </w:pPr>
          </w:p>
        </w:tc>
      </w:tr>
    </w:tbl>
    <w:p w14:paraId="6FF6382B" w14:textId="77777777" w:rsidR="006820D7" w:rsidRDefault="006820D7">
      <w:pPr>
        <w:spacing w:before="0"/>
        <w:rPr>
          <w:vanish/>
        </w:rPr>
      </w:pPr>
    </w:p>
    <w:tbl>
      <w:tblPr>
        <w:tblW w:w="102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8"/>
      </w:tblGrid>
      <w:tr w:rsidR="006820D7" w14:paraId="49EC0993" w14:textId="77777777">
        <w:trPr>
          <w:trHeight w:val="1445"/>
        </w:trPr>
        <w:tc>
          <w:tcPr>
            <w:tcW w:w="102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BE22" w14:textId="06192770" w:rsidR="006820D7" w:rsidRDefault="006820D7">
            <w:pPr>
              <w:jc w:val="center"/>
            </w:pPr>
          </w:p>
        </w:tc>
      </w:tr>
      <w:tr w:rsidR="006820D7" w14:paraId="27B58EFB" w14:textId="77777777">
        <w:trPr>
          <w:trHeight w:val="1890"/>
        </w:trPr>
        <w:tc>
          <w:tcPr>
            <w:tcW w:w="102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2377" w14:textId="4900B969" w:rsidR="006820D7" w:rsidRDefault="006820D7">
            <w:pPr>
              <w:spacing w:after="100"/>
              <w:jc w:val="center"/>
            </w:pPr>
          </w:p>
        </w:tc>
      </w:tr>
    </w:tbl>
    <w:p w14:paraId="7B3B0BAC" w14:textId="77777777" w:rsidR="006820D7" w:rsidRDefault="006820D7">
      <w:pPr>
        <w:spacing w:before="0"/>
        <w:rPr>
          <w:vanish/>
        </w:rPr>
      </w:pPr>
    </w:p>
    <w:tbl>
      <w:tblPr>
        <w:tblW w:w="102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6820D7" w14:paraId="4455C28E" w14:textId="77777777" w:rsidTr="00DD2454">
        <w:trPr>
          <w:trHeight w:val="619"/>
        </w:trPr>
        <w:tc>
          <w:tcPr>
            <w:tcW w:w="10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BB32E" w14:textId="4B94B02F" w:rsidR="006820D7" w:rsidRDefault="006820D7">
            <w:pPr>
              <w:pStyle w:val="Heading3"/>
            </w:pPr>
          </w:p>
        </w:tc>
      </w:tr>
    </w:tbl>
    <w:p w14:paraId="29158912" w14:textId="6A84D046" w:rsidR="006820D7" w:rsidRDefault="00000000">
      <w:pPr>
        <w:spacing w:before="0"/>
        <w:ind w:left="0"/>
      </w:pPr>
      <w:r>
        <w:rPr>
          <w:lang w:bidi="en-GB"/>
        </w:rPr>
        <w:tab/>
      </w:r>
    </w:p>
    <w:sectPr w:rsidR="006820D7">
      <w:headerReference w:type="default" r:id="rId8"/>
      <w:pgSz w:w="11906" w:h="16838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302CB" w14:textId="77777777" w:rsidR="00CD795B" w:rsidRDefault="00CD795B">
      <w:pPr>
        <w:spacing w:before="0"/>
      </w:pPr>
      <w:r>
        <w:separator/>
      </w:r>
    </w:p>
  </w:endnote>
  <w:endnote w:type="continuationSeparator" w:id="0">
    <w:p w14:paraId="18DE52C6" w14:textId="77777777" w:rsidR="00CD795B" w:rsidRDefault="00CD795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81748" w14:textId="77777777" w:rsidR="00CD795B" w:rsidRDefault="00CD795B">
      <w:pPr>
        <w:spacing w:before="0"/>
      </w:pPr>
      <w:r>
        <w:separator/>
      </w:r>
    </w:p>
  </w:footnote>
  <w:footnote w:type="continuationSeparator" w:id="0">
    <w:p w14:paraId="6CC6337B" w14:textId="77777777" w:rsidR="00CD795B" w:rsidRDefault="00CD795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F741" w14:textId="77777777" w:rsidR="00A37656" w:rsidRDefault="00A37656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A5516"/>
    <w:multiLevelType w:val="multilevel"/>
    <w:tmpl w:val="F3F215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A710A21"/>
    <w:multiLevelType w:val="hybridMultilevel"/>
    <w:tmpl w:val="12046A8C"/>
    <w:lvl w:ilvl="0" w:tplc="2DBE559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59733">
    <w:abstractNumId w:val="0"/>
  </w:num>
  <w:num w:numId="2" w16cid:durableId="212037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0D7"/>
    <w:rsid w:val="000A17BD"/>
    <w:rsid w:val="001A3430"/>
    <w:rsid w:val="001B38C4"/>
    <w:rsid w:val="00241982"/>
    <w:rsid w:val="00257BA8"/>
    <w:rsid w:val="002D608C"/>
    <w:rsid w:val="003934BD"/>
    <w:rsid w:val="004B4C8E"/>
    <w:rsid w:val="006820D7"/>
    <w:rsid w:val="006D63A3"/>
    <w:rsid w:val="006E115F"/>
    <w:rsid w:val="00817FF5"/>
    <w:rsid w:val="008F0EC7"/>
    <w:rsid w:val="00912CED"/>
    <w:rsid w:val="009A21CC"/>
    <w:rsid w:val="009C2908"/>
    <w:rsid w:val="00A37656"/>
    <w:rsid w:val="00A463A7"/>
    <w:rsid w:val="00A46CA7"/>
    <w:rsid w:val="00A63050"/>
    <w:rsid w:val="00A65EBE"/>
    <w:rsid w:val="00AA0FBE"/>
    <w:rsid w:val="00AC05E5"/>
    <w:rsid w:val="00AC3EA0"/>
    <w:rsid w:val="00B71AAE"/>
    <w:rsid w:val="00B7766C"/>
    <w:rsid w:val="00BC07D1"/>
    <w:rsid w:val="00BC517D"/>
    <w:rsid w:val="00C25C62"/>
    <w:rsid w:val="00C87C7F"/>
    <w:rsid w:val="00CB1D50"/>
    <w:rsid w:val="00CD795B"/>
    <w:rsid w:val="00CE43C9"/>
    <w:rsid w:val="00D814B0"/>
    <w:rsid w:val="00DD2454"/>
    <w:rsid w:val="00E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F306F"/>
  <w15:docId w15:val="{E055BF7E-69C8-4A11-A845-35702E58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Times New Roman" w:hAnsi="Century Gothic" w:cs="Times New Roman"/>
        <w:sz w:val="22"/>
        <w:szCs w:val="22"/>
        <w:lang w:val="en-US" w:eastAsia="ja-JP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40" w:after="0" w:line="240" w:lineRule="auto"/>
      <w:ind w:left="29" w:right="29"/>
    </w:pPr>
    <w:rPr>
      <w:b/>
      <w:bCs/>
      <w:color w:val="3A3363"/>
      <w:sz w:val="32"/>
      <w:szCs w:val="26"/>
      <w:lang w:val="en-GB"/>
    </w:rPr>
  </w:style>
  <w:style w:type="paragraph" w:styleId="Heading1">
    <w:name w:val="heading 1"/>
    <w:basedOn w:val="Normal"/>
    <w:next w:val="Normal"/>
    <w:uiPriority w:val="9"/>
    <w:qFormat/>
    <w:pPr>
      <w:ind w:left="0"/>
      <w:jc w:val="center"/>
      <w:outlineLvl w:val="0"/>
    </w:pPr>
    <w:rPr>
      <w:caps/>
      <w:sz w:val="120"/>
      <w:szCs w:val="120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600"/>
      <w:ind w:left="2794" w:right="3600"/>
      <w:outlineLvl w:val="1"/>
    </w:pPr>
    <w:rPr>
      <w:sz w:val="40"/>
      <w:szCs w:val="40"/>
    </w:rPr>
  </w:style>
  <w:style w:type="paragraph" w:styleId="Heading3">
    <w:name w:val="heading 3"/>
    <w:basedOn w:val="Normal"/>
    <w:next w:val="Normal"/>
    <w:uiPriority w:val="9"/>
    <w:unhideWhenUsed/>
    <w:qFormat/>
    <w:pPr>
      <w:jc w:val="center"/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character" w:styleId="SubtleEmphasis">
    <w:name w:val="Subtle Emphasis"/>
    <w:basedOn w:val="DefaultParagraphFont"/>
    <w:rPr>
      <w:i/>
      <w:iCs/>
      <w:color w:val="A1810D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rPr>
      <w:b/>
      <w:bCs/>
      <w:color w:val="A1810D"/>
      <w:sz w:val="26"/>
      <w:szCs w:val="26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rPr>
      <w:b/>
      <w:bCs/>
      <w:color w:val="A1810D"/>
      <w:sz w:val="26"/>
      <w:szCs w:val="26"/>
    </w:rPr>
  </w:style>
  <w:style w:type="paragraph" w:styleId="ListParagraph">
    <w:name w:val="List Paragraph"/>
    <w:basedOn w:val="Normal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AC3EA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hAnsi="Times New Roman"/>
      <w:b w:val="0"/>
      <w:bCs w:val="0"/>
      <w:color w:val="auto"/>
      <w:sz w:val="24"/>
      <w:szCs w:val="24"/>
      <w:lang w:eastAsia="en-GB"/>
    </w:rPr>
  </w:style>
  <w:style w:type="character" w:customStyle="1" w:styleId="woj">
    <w:name w:val="woj"/>
    <w:basedOn w:val="DefaultParagraphFont"/>
    <w:rsid w:val="00AC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ocuments\%7bECE00218-EAB8-4656-9956-92F90AD804B4%7dtf03978815_win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{ECE00218-EAB8-4656-9956-92F90AD804B4}tf03978815_win32</Template>
  <TotalTime>892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Smith</dc:creator>
  <cp:lastModifiedBy>John Smith</cp:lastModifiedBy>
  <cp:revision>6</cp:revision>
  <cp:lastPrinted>2026-07-03T07:25:00Z</cp:lastPrinted>
  <dcterms:created xsi:type="dcterms:W3CDTF">2026-07-02T16:48:00Z</dcterms:created>
  <dcterms:modified xsi:type="dcterms:W3CDTF">2026-07-03T07:46:00Z</dcterms:modified>
</cp:coreProperties>
</file>